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AAB77" w14:textId="77777777" w:rsidR="000A0252" w:rsidRDefault="000A0252" w:rsidP="000A0252">
      <w:pPr>
        <w:overflowPunct w:val="0"/>
        <w:autoSpaceDE w:val="0"/>
        <w:autoSpaceDN w:val="0"/>
        <w:adjustRightInd w:val="0"/>
        <w:jc w:val="right"/>
        <w:textAlignment w:val="baseline"/>
        <w:rPr>
          <w:szCs w:val="20"/>
        </w:rPr>
      </w:pPr>
    </w:p>
    <w:p w14:paraId="4AD0CC59" w14:textId="77777777" w:rsidR="000A0252" w:rsidRPr="00A3246C" w:rsidRDefault="000A0252" w:rsidP="000A0252">
      <w:pPr>
        <w:keepNext/>
        <w:pBdr>
          <w:top w:val="double" w:sz="6" w:space="1" w:color="auto"/>
          <w:left w:val="double" w:sz="6" w:space="1" w:color="auto"/>
          <w:right w:val="double" w:sz="6" w:space="1" w:color="auto"/>
        </w:pBdr>
        <w:overflowPunct w:val="0"/>
        <w:autoSpaceDE w:val="0"/>
        <w:autoSpaceDN w:val="0"/>
        <w:adjustRightInd w:val="0"/>
        <w:jc w:val="center"/>
        <w:textAlignment w:val="baseline"/>
        <w:outlineLvl w:val="2"/>
        <w:rPr>
          <w:b/>
          <w:sz w:val="42"/>
          <w:szCs w:val="42"/>
        </w:rPr>
      </w:pPr>
      <w:r w:rsidRPr="00A3246C">
        <w:rPr>
          <w:b/>
          <w:sz w:val="42"/>
          <w:szCs w:val="42"/>
        </w:rPr>
        <w:t>CHAMPIONNAT DEPARTEMENTAL HONORIFIQUE</w:t>
      </w:r>
    </w:p>
    <w:p w14:paraId="473C3D2F" w14:textId="77777777" w:rsidR="000A0252" w:rsidRPr="00A3246C" w:rsidRDefault="000A0252" w:rsidP="000A0252">
      <w:pPr>
        <w:keepNext/>
        <w:pBdr>
          <w:top w:val="double" w:sz="6" w:space="1" w:color="auto"/>
          <w:left w:val="double" w:sz="6" w:space="1" w:color="auto"/>
          <w:right w:val="double" w:sz="6" w:space="1" w:color="auto"/>
        </w:pBdr>
        <w:overflowPunct w:val="0"/>
        <w:autoSpaceDE w:val="0"/>
        <w:autoSpaceDN w:val="0"/>
        <w:adjustRightInd w:val="0"/>
        <w:jc w:val="center"/>
        <w:textAlignment w:val="baseline"/>
        <w:outlineLvl w:val="2"/>
        <w:rPr>
          <w:b/>
          <w:sz w:val="72"/>
          <w:szCs w:val="20"/>
        </w:rPr>
      </w:pPr>
      <w:r w:rsidRPr="00A3246C">
        <w:rPr>
          <w:b/>
          <w:sz w:val="72"/>
          <w:szCs w:val="20"/>
        </w:rPr>
        <w:t>DOUBLETTE</w:t>
      </w:r>
    </w:p>
    <w:p w14:paraId="6D041F85" w14:textId="77777777" w:rsidR="000A0252" w:rsidRPr="00A3246C" w:rsidRDefault="000A0252" w:rsidP="000A0252">
      <w:pPr>
        <w:pBdr>
          <w:left w:val="double" w:sz="6" w:space="1" w:color="auto"/>
          <w:bottom w:val="double" w:sz="6" w:space="1" w:color="auto"/>
          <w:right w:val="double" w:sz="6" w:space="1" w:color="auto"/>
        </w:pBdr>
        <w:overflowPunct w:val="0"/>
        <w:autoSpaceDE w:val="0"/>
        <w:autoSpaceDN w:val="0"/>
        <w:adjustRightInd w:val="0"/>
        <w:jc w:val="center"/>
        <w:textAlignment w:val="baseline"/>
        <w:rPr>
          <w:b/>
          <w:sz w:val="72"/>
          <w:szCs w:val="50"/>
        </w:rPr>
      </w:pPr>
      <w:r>
        <w:rPr>
          <w:b/>
          <w:sz w:val="72"/>
          <w:szCs w:val="50"/>
        </w:rPr>
        <w:t xml:space="preserve">JUNIOR - </w:t>
      </w:r>
      <w:r w:rsidRPr="00A3246C">
        <w:rPr>
          <w:b/>
          <w:sz w:val="72"/>
          <w:szCs w:val="50"/>
        </w:rPr>
        <w:t xml:space="preserve">CADET </w:t>
      </w:r>
      <w:r>
        <w:rPr>
          <w:b/>
          <w:sz w:val="72"/>
          <w:szCs w:val="50"/>
        </w:rPr>
        <w:t>-</w:t>
      </w:r>
      <w:r w:rsidRPr="00A3246C">
        <w:rPr>
          <w:b/>
          <w:sz w:val="72"/>
          <w:szCs w:val="50"/>
        </w:rPr>
        <w:t xml:space="preserve"> MINIME/BENJAMIN</w:t>
      </w:r>
    </w:p>
    <w:p w14:paraId="523A1D4A" w14:textId="77777777" w:rsidR="000A0252" w:rsidRDefault="000A0252" w:rsidP="000A0252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10"/>
          <w:szCs w:val="20"/>
          <w:u w:val="single"/>
        </w:rPr>
      </w:pPr>
    </w:p>
    <w:p w14:paraId="1A826FFC" w14:textId="77777777" w:rsidR="000A0252" w:rsidRDefault="000A0252" w:rsidP="000A0252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10"/>
          <w:szCs w:val="20"/>
          <w:u w:val="single"/>
        </w:rPr>
      </w:pPr>
    </w:p>
    <w:p w14:paraId="190ED0B2" w14:textId="77777777" w:rsidR="000A0252" w:rsidRPr="00A3246C" w:rsidRDefault="000A0252" w:rsidP="000A0252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10"/>
          <w:szCs w:val="20"/>
          <w:u w:val="single"/>
        </w:rPr>
      </w:pPr>
    </w:p>
    <w:p w14:paraId="6868EE57" w14:textId="20F08E9B" w:rsidR="000A0252" w:rsidRPr="00905D8B" w:rsidRDefault="000A0252" w:rsidP="000A0252">
      <w:pPr>
        <w:keepNext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sz w:val="40"/>
          <w:szCs w:val="40"/>
        </w:rPr>
      </w:pPr>
      <w:r w:rsidRPr="00905D8B">
        <w:rPr>
          <w:b/>
          <w:sz w:val="40"/>
          <w:szCs w:val="40"/>
        </w:rPr>
        <w:t xml:space="preserve">Ce Championnat aura lieu : DIMANCHE </w:t>
      </w:r>
      <w:r w:rsidR="005F4DAE">
        <w:rPr>
          <w:b/>
          <w:sz w:val="40"/>
          <w:szCs w:val="40"/>
        </w:rPr>
        <w:t>18 MAI</w:t>
      </w:r>
      <w:r w:rsidRPr="00905D8B">
        <w:rPr>
          <w:b/>
          <w:sz w:val="40"/>
          <w:szCs w:val="40"/>
        </w:rPr>
        <w:t xml:space="preserve"> </w:t>
      </w:r>
      <w:r w:rsidR="005F4DAE">
        <w:rPr>
          <w:b/>
          <w:sz w:val="40"/>
          <w:szCs w:val="40"/>
        </w:rPr>
        <w:t>2025</w:t>
      </w:r>
    </w:p>
    <w:p w14:paraId="1C8C69DB" w14:textId="77777777" w:rsidR="000A0252" w:rsidRPr="00A3246C" w:rsidRDefault="000A0252" w:rsidP="000A0252">
      <w:pPr>
        <w:overflowPunct w:val="0"/>
        <w:autoSpaceDE w:val="0"/>
        <w:autoSpaceDN w:val="0"/>
        <w:adjustRightInd w:val="0"/>
        <w:textAlignment w:val="baseline"/>
        <w:rPr>
          <w:b/>
          <w:sz w:val="8"/>
          <w:szCs w:val="20"/>
          <w:u w:val="single"/>
        </w:rPr>
      </w:pPr>
    </w:p>
    <w:p w14:paraId="51C5BFC3" w14:textId="255EB7BD" w:rsidR="002F5A4B" w:rsidRDefault="000A0252" w:rsidP="002F5A4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40"/>
          <w:szCs w:val="20"/>
        </w:rPr>
      </w:pPr>
      <w:r w:rsidRPr="000562D8">
        <w:rPr>
          <w:b/>
          <w:sz w:val="40"/>
          <w:szCs w:val="20"/>
        </w:rPr>
        <w:t xml:space="preserve">Organisé par </w:t>
      </w:r>
      <w:r w:rsidR="002F5A4B">
        <w:rPr>
          <w:b/>
          <w:sz w:val="40"/>
          <w:szCs w:val="20"/>
        </w:rPr>
        <w:t xml:space="preserve">la </w:t>
      </w:r>
      <w:r w:rsidR="005F4DAE">
        <w:rPr>
          <w:b/>
          <w:sz w:val="40"/>
          <w:szCs w:val="20"/>
        </w:rPr>
        <w:t>PETANQUE 3 FONTAINES</w:t>
      </w:r>
    </w:p>
    <w:p w14:paraId="50E7784B" w14:textId="77777777" w:rsidR="00661109" w:rsidRDefault="00661109" w:rsidP="002F5A4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40"/>
          <w:szCs w:val="20"/>
        </w:rPr>
      </w:pPr>
    </w:p>
    <w:p w14:paraId="1CBA8739" w14:textId="32FBD745" w:rsidR="00461F7A" w:rsidRDefault="00461F7A" w:rsidP="00461F7A">
      <w:pPr>
        <w:overflowPunct w:val="0"/>
        <w:autoSpaceDE w:val="0"/>
        <w:autoSpaceDN w:val="0"/>
        <w:adjustRightInd w:val="0"/>
        <w:textAlignment w:val="baseline"/>
        <w:rPr>
          <w:b/>
          <w:color w:val="FF0000"/>
          <w:sz w:val="40"/>
          <w:szCs w:val="20"/>
        </w:rPr>
      </w:pPr>
      <w:r>
        <w:rPr>
          <w:b/>
          <w:color w:val="FF0000"/>
          <w:sz w:val="40"/>
          <w:szCs w:val="20"/>
        </w:rPr>
        <w:t>Dépôt des licences : 9h00</w:t>
      </w:r>
    </w:p>
    <w:p w14:paraId="77E1CC43" w14:textId="582D2CD8" w:rsidR="00661109" w:rsidRPr="00661109" w:rsidRDefault="00661109" w:rsidP="00461F7A">
      <w:pPr>
        <w:overflowPunct w:val="0"/>
        <w:autoSpaceDE w:val="0"/>
        <w:autoSpaceDN w:val="0"/>
        <w:adjustRightInd w:val="0"/>
        <w:textAlignment w:val="baseline"/>
        <w:rPr>
          <w:b/>
          <w:color w:val="FF0000"/>
          <w:sz w:val="40"/>
          <w:szCs w:val="20"/>
        </w:rPr>
      </w:pPr>
      <w:r w:rsidRPr="00661109">
        <w:rPr>
          <w:b/>
          <w:color w:val="FF0000"/>
          <w:sz w:val="40"/>
          <w:szCs w:val="20"/>
        </w:rPr>
        <w:t>Début d</w:t>
      </w:r>
      <w:r w:rsidR="00461F7A">
        <w:rPr>
          <w:b/>
          <w:color w:val="FF0000"/>
          <w:sz w:val="40"/>
          <w:szCs w:val="20"/>
        </w:rPr>
        <w:t>u championnat :</w:t>
      </w:r>
      <w:r w:rsidRPr="00661109">
        <w:rPr>
          <w:b/>
          <w:color w:val="FF0000"/>
          <w:sz w:val="40"/>
          <w:szCs w:val="20"/>
        </w:rPr>
        <w:t xml:space="preserve"> 09h</w:t>
      </w:r>
      <w:r w:rsidR="00461F7A">
        <w:rPr>
          <w:b/>
          <w:color w:val="FF0000"/>
          <w:sz w:val="40"/>
          <w:szCs w:val="20"/>
        </w:rPr>
        <w:t>3</w:t>
      </w:r>
      <w:r w:rsidRPr="00661109">
        <w:rPr>
          <w:b/>
          <w:color w:val="FF0000"/>
          <w:sz w:val="40"/>
          <w:szCs w:val="20"/>
        </w:rPr>
        <w:t>0</w:t>
      </w:r>
      <w:r w:rsidR="005C1B76">
        <w:rPr>
          <w:b/>
          <w:color w:val="FF0000"/>
          <w:sz w:val="40"/>
          <w:szCs w:val="20"/>
        </w:rPr>
        <w:t xml:space="preserve"> pour toutes les catégories</w:t>
      </w:r>
    </w:p>
    <w:p w14:paraId="3DE5677C" w14:textId="77777777" w:rsidR="00BA15B4" w:rsidRPr="00661109" w:rsidRDefault="00BA15B4" w:rsidP="002F5A4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FF0000"/>
          <w:sz w:val="40"/>
          <w:szCs w:val="20"/>
        </w:rPr>
      </w:pPr>
    </w:p>
    <w:p w14:paraId="1B569A1F" w14:textId="63712DE3" w:rsidR="00BA15B4" w:rsidRDefault="00BA15B4" w:rsidP="00BA15B4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sz w:val="28"/>
          <w:szCs w:val="28"/>
        </w:rPr>
      </w:pPr>
      <w:r w:rsidRPr="000562D8">
        <w:rPr>
          <w:sz w:val="28"/>
          <w:szCs w:val="28"/>
        </w:rPr>
        <w:t>.Les documents devront parvenir pour</w:t>
      </w:r>
      <w:r w:rsidRPr="000562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le Vendredi </w:t>
      </w:r>
      <w:r w:rsidR="00E37A45">
        <w:rPr>
          <w:b/>
          <w:bCs/>
          <w:sz w:val="28"/>
          <w:szCs w:val="28"/>
          <w:u w:val="single"/>
        </w:rPr>
        <w:t>0</w:t>
      </w:r>
      <w:r w:rsidR="002D55B1">
        <w:rPr>
          <w:b/>
          <w:bCs/>
          <w:sz w:val="28"/>
          <w:szCs w:val="28"/>
          <w:u w:val="single"/>
        </w:rPr>
        <w:t>2</w:t>
      </w:r>
      <w:r w:rsidR="005F4DAE">
        <w:rPr>
          <w:b/>
          <w:bCs/>
          <w:sz w:val="28"/>
          <w:szCs w:val="28"/>
          <w:u w:val="single"/>
        </w:rPr>
        <w:t xml:space="preserve"> MAI</w:t>
      </w:r>
      <w:r w:rsidRPr="000562D8">
        <w:rPr>
          <w:b/>
          <w:bCs/>
          <w:sz w:val="28"/>
          <w:szCs w:val="28"/>
        </w:rPr>
        <w:t xml:space="preserve">, </w:t>
      </w:r>
      <w:r w:rsidR="00C7417C">
        <w:rPr>
          <w:sz w:val="28"/>
          <w:szCs w:val="28"/>
        </w:rPr>
        <w:t xml:space="preserve">aux </w:t>
      </w:r>
      <w:r w:rsidRPr="000562D8">
        <w:rPr>
          <w:sz w:val="28"/>
          <w:szCs w:val="28"/>
        </w:rPr>
        <w:t>adresse</w:t>
      </w:r>
      <w:r w:rsidR="00C7417C">
        <w:rPr>
          <w:sz w:val="28"/>
          <w:szCs w:val="28"/>
        </w:rPr>
        <w:t>s</w:t>
      </w:r>
      <w:r w:rsidRPr="000562D8">
        <w:rPr>
          <w:sz w:val="28"/>
          <w:szCs w:val="28"/>
        </w:rPr>
        <w:t xml:space="preserve"> suivante</w:t>
      </w:r>
      <w:r w:rsidR="00C7417C">
        <w:rPr>
          <w:sz w:val="28"/>
          <w:szCs w:val="28"/>
        </w:rPr>
        <w:t>s</w:t>
      </w:r>
      <w:r w:rsidRPr="000562D8">
        <w:rPr>
          <w:sz w:val="28"/>
          <w:szCs w:val="28"/>
        </w:rPr>
        <w:t xml:space="preserve"> :</w:t>
      </w:r>
      <w:r w:rsidRPr="000562D8">
        <w:rPr>
          <w:b/>
          <w:bCs/>
          <w:sz w:val="28"/>
          <w:szCs w:val="28"/>
        </w:rPr>
        <w:t xml:space="preserve"> </w:t>
      </w:r>
    </w:p>
    <w:p w14:paraId="5917C42E" w14:textId="77777777" w:rsidR="00C7417C" w:rsidRDefault="00C7417C" w:rsidP="00C7417C">
      <w:pPr>
        <w:keepNext/>
        <w:overflowPunct w:val="0"/>
        <w:autoSpaceDE w:val="0"/>
        <w:autoSpaceDN w:val="0"/>
        <w:adjustRightInd w:val="0"/>
        <w:jc w:val="both"/>
        <w:textAlignment w:val="baseline"/>
        <w:outlineLvl w:val="0"/>
      </w:pPr>
      <w:hyperlink r:id="rId7" w:history="1">
        <w:r w:rsidRPr="00C620E2">
          <w:rPr>
            <w:rStyle w:val="Lienhypertexte"/>
            <w:b/>
            <w:bCs/>
            <w:sz w:val="28"/>
            <w:szCs w:val="28"/>
          </w:rPr>
          <w:t>florence.allart@hotmail.fr</w:t>
        </w:r>
      </w:hyperlink>
      <w:r>
        <w:t xml:space="preserve"> et </w:t>
      </w:r>
      <w:hyperlink r:id="rId8" w:history="1">
        <w:r w:rsidRPr="00200800">
          <w:rPr>
            <w:rStyle w:val="Lienhypertexte"/>
            <w:b/>
            <w:bCs/>
            <w:sz w:val="28"/>
            <w:szCs w:val="28"/>
          </w:rPr>
          <w:t>micheleetfranck@free.fr</w:t>
        </w:r>
      </w:hyperlink>
    </w:p>
    <w:p w14:paraId="0B2F53C0" w14:textId="77777777" w:rsidR="00C7417C" w:rsidRDefault="00C7417C" w:rsidP="00C7417C">
      <w:pPr>
        <w:keepNext/>
        <w:overflowPunct w:val="0"/>
        <w:autoSpaceDE w:val="0"/>
        <w:autoSpaceDN w:val="0"/>
        <w:adjustRightInd w:val="0"/>
        <w:jc w:val="both"/>
        <w:textAlignment w:val="baseline"/>
        <w:outlineLvl w:val="0"/>
      </w:pPr>
    </w:p>
    <w:p w14:paraId="023C6817" w14:textId="77777777" w:rsidR="00C7417C" w:rsidRPr="005C4A70" w:rsidRDefault="00C7417C" w:rsidP="00C7417C">
      <w:pPr>
        <w:keepNext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b/>
          <w:color w:val="FF0000"/>
          <w:sz w:val="28"/>
          <w:szCs w:val="28"/>
        </w:rPr>
      </w:pPr>
      <w:r w:rsidRPr="005C4A70">
        <w:rPr>
          <w:b/>
          <w:color w:val="FF0000"/>
          <w:sz w:val="28"/>
          <w:szCs w:val="28"/>
        </w:rPr>
        <w:t>Aucune réclamation ne sera prise en compte dépassé ce délai.</w:t>
      </w:r>
    </w:p>
    <w:p w14:paraId="6271F459" w14:textId="77777777" w:rsidR="00C7417C" w:rsidRPr="000562D8" w:rsidRDefault="00C7417C" w:rsidP="00C7417C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8"/>
          <w:szCs w:val="20"/>
        </w:rPr>
      </w:pPr>
    </w:p>
    <w:p w14:paraId="48B7EACD" w14:textId="77777777" w:rsidR="00C7417C" w:rsidRPr="00A3246C" w:rsidRDefault="00C7417C" w:rsidP="00C7417C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6"/>
          <w:szCs w:val="20"/>
          <w:u w:val="single"/>
        </w:rPr>
      </w:pPr>
    </w:p>
    <w:p w14:paraId="52B79D9A" w14:textId="77777777" w:rsidR="00C7417C" w:rsidRPr="00A3246C" w:rsidRDefault="00C7417C" w:rsidP="00C7417C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4"/>
          <w:szCs w:val="20"/>
        </w:rPr>
      </w:pPr>
    </w:p>
    <w:p w14:paraId="692602B2" w14:textId="77777777" w:rsidR="00C7417C" w:rsidRDefault="00C7417C" w:rsidP="00C7417C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0"/>
          <w:u w:val="single"/>
        </w:rPr>
      </w:pPr>
    </w:p>
    <w:p w14:paraId="72425A20" w14:textId="77777777" w:rsidR="00C7417C" w:rsidRPr="00A3246C" w:rsidRDefault="00C7417C" w:rsidP="00C7417C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0"/>
          <w:u w:val="single"/>
        </w:rPr>
      </w:pPr>
      <w:r w:rsidRPr="00A3246C">
        <w:rPr>
          <w:b/>
          <w:sz w:val="32"/>
          <w:szCs w:val="30"/>
          <w:u w:val="single"/>
        </w:rPr>
        <w:t>LES BENJAMINS  JOUENT DANS LA CATEGORIE MINIME</w:t>
      </w:r>
    </w:p>
    <w:p w14:paraId="464C6596" w14:textId="77777777" w:rsidR="00C7417C" w:rsidRDefault="00C7417C" w:rsidP="00C7417C">
      <w:pPr>
        <w:keepNext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b/>
          <w:bCs/>
          <w:sz w:val="28"/>
          <w:szCs w:val="28"/>
        </w:rPr>
      </w:pPr>
    </w:p>
    <w:p w14:paraId="65EF012B" w14:textId="77777777" w:rsidR="00C7417C" w:rsidRPr="00C7417C" w:rsidRDefault="00C7417C" w:rsidP="00BA15B4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14:paraId="53A035E2" w14:textId="77777777" w:rsidR="00BA15B4" w:rsidRPr="000562D8" w:rsidRDefault="00BA15B4" w:rsidP="002F5A4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8"/>
          <w:szCs w:val="20"/>
        </w:rPr>
      </w:pPr>
    </w:p>
    <w:p w14:paraId="0F0373B4" w14:textId="77777777" w:rsidR="000A0252" w:rsidRDefault="000A0252" w:rsidP="002C311D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0"/>
          <w:u w:val="single"/>
        </w:rPr>
      </w:pPr>
    </w:p>
    <w:p w14:paraId="516CC75C" w14:textId="77777777" w:rsidR="000A0252" w:rsidRPr="00A3246C" w:rsidRDefault="000A0252" w:rsidP="000A0252">
      <w:pPr>
        <w:keepNext/>
        <w:overflowPunct w:val="0"/>
        <w:autoSpaceDE w:val="0"/>
        <w:autoSpaceDN w:val="0"/>
        <w:adjustRightInd w:val="0"/>
        <w:textAlignment w:val="baseline"/>
        <w:outlineLvl w:val="1"/>
        <w:rPr>
          <w:b/>
          <w:bCs/>
          <w:sz w:val="2"/>
          <w:szCs w:val="20"/>
        </w:rPr>
      </w:pPr>
    </w:p>
    <w:p w14:paraId="5528F621" w14:textId="77777777" w:rsidR="000A0252" w:rsidRDefault="000A0252" w:rsidP="000A0252">
      <w:pPr>
        <w:keepNext/>
        <w:overflowPunct w:val="0"/>
        <w:autoSpaceDE w:val="0"/>
        <w:autoSpaceDN w:val="0"/>
        <w:adjustRightInd w:val="0"/>
        <w:ind w:left="7080"/>
        <w:textAlignment w:val="baseline"/>
        <w:outlineLvl w:val="1"/>
        <w:rPr>
          <w:b/>
          <w:bCs/>
          <w:szCs w:val="20"/>
        </w:rPr>
      </w:pPr>
      <w:r w:rsidRPr="00A3246C">
        <w:rPr>
          <w:b/>
          <w:bCs/>
          <w:szCs w:val="20"/>
        </w:rPr>
        <w:t xml:space="preserve">      </w:t>
      </w:r>
    </w:p>
    <w:p w14:paraId="1F77246F" w14:textId="77777777" w:rsidR="000A0252" w:rsidRDefault="000A0252" w:rsidP="000A0252">
      <w:pPr>
        <w:keepNext/>
        <w:overflowPunct w:val="0"/>
        <w:autoSpaceDE w:val="0"/>
        <w:autoSpaceDN w:val="0"/>
        <w:adjustRightInd w:val="0"/>
        <w:ind w:left="7080"/>
        <w:textAlignment w:val="baseline"/>
        <w:outlineLvl w:val="1"/>
        <w:rPr>
          <w:b/>
          <w:bCs/>
          <w:szCs w:val="20"/>
        </w:rPr>
      </w:pPr>
    </w:p>
    <w:p w14:paraId="38BD8500" w14:textId="77777777" w:rsidR="000A0252" w:rsidRPr="00A3246C" w:rsidRDefault="000A0252" w:rsidP="000A0252">
      <w:pPr>
        <w:keepNext/>
        <w:overflowPunct w:val="0"/>
        <w:autoSpaceDE w:val="0"/>
        <w:autoSpaceDN w:val="0"/>
        <w:adjustRightInd w:val="0"/>
        <w:ind w:left="7080"/>
        <w:textAlignment w:val="baseline"/>
        <w:outlineLvl w:val="1"/>
        <w:rPr>
          <w:b/>
          <w:bCs/>
          <w:szCs w:val="20"/>
        </w:rPr>
      </w:pPr>
      <w:r w:rsidRPr="00A3246C">
        <w:rPr>
          <w:b/>
          <w:bCs/>
          <w:szCs w:val="20"/>
        </w:rPr>
        <w:t xml:space="preserve">  </w:t>
      </w:r>
      <w:r w:rsidR="001D483E">
        <w:rPr>
          <w:b/>
          <w:bCs/>
          <w:szCs w:val="20"/>
        </w:rPr>
        <w:t>L</w:t>
      </w:r>
      <w:r w:rsidRPr="00A3246C">
        <w:rPr>
          <w:b/>
          <w:bCs/>
          <w:szCs w:val="20"/>
        </w:rPr>
        <w:t>a Commission Sportive</w:t>
      </w:r>
    </w:p>
    <w:p w14:paraId="08741E25" w14:textId="77777777" w:rsidR="002024C4" w:rsidRDefault="002024C4" w:rsidP="002024C4">
      <w:pPr>
        <w:overflowPunct w:val="0"/>
        <w:autoSpaceDE w:val="0"/>
        <w:autoSpaceDN w:val="0"/>
        <w:adjustRightInd w:val="0"/>
        <w:jc w:val="right"/>
        <w:textAlignment w:val="baseline"/>
        <w:rPr>
          <w:szCs w:val="20"/>
        </w:rPr>
      </w:pPr>
    </w:p>
    <w:sectPr w:rsidR="002024C4" w:rsidSect="00CA567E">
      <w:headerReference w:type="default" r:id="rId9"/>
      <w:footerReference w:type="default" r:id="rId10"/>
      <w:pgSz w:w="11906" w:h="16838"/>
      <w:pgMar w:top="360" w:right="746" w:bottom="360" w:left="851" w:header="708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05057" w14:textId="77777777" w:rsidR="005628CA" w:rsidRDefault="005628CA">
      <w:r>
        <w:separator/>
      </w:r>
    </w:p>
  </w:endnote>
  <w:endnote w:type="continuationSeparator" w:id="0">
    <w:p w14:paraId="66EEF935" w14:textId="77777777" w:rsidR="005628CA" w:rsidRDefault="00562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7DFE4" w14:textId="77777777" w:rsidR="004B6633" w:rsidRDefault="004B6633" w:rsidP="004B6633">
    <w:pPr>
      <w:pStyle w:val="Pieddepage"/>
      <w:jc w:val="center"/>
    </w:pPr>
  </w:p>
  <w:p w14:paraId="29E50DD0" w14:textId="77777777" w:rsidR="004B6633" w:rsidRDefault="004B6633">
    <w:pPr>
      <w:pStyle w:val="Pieddepage"/>
    </w:pPr>
  </w:p>
  <w:p w14:paraId="534FB230" w14:textId="77777777" w:rsidR="00CA567E" w:rsidRDefault="001E3AFA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DC5DC1" wp14:editId="36057F25">
              <wp:simplePos x="0" y="0"/>
              <wp:positionH relativeFrom="column">
                <wp:posOffset>742315</wp:posOffset>
              </wp:positionH>
              <wp:positionV relativeFrom="paragraph">
                <wp:posOffset>-94615</wp:posOffset>
              </wp:positionV>
              <wp:extent cx="1518285" cy="1176020"/>
              <wp:effectExtent l="0" t="635" r="0" b="444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1176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E92D2" w14:textId="77777777" w:rsidR="00CA567E" w:rsidRDefault="001E3AFA" w:rsidP="00CA567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F26AA2" wp14:editId="2FF1AAC9">
                                <wp:extent cx="1333500" cy="1085850"/>
                                <wp:effectExtent l="0" t="0" r="0" b="0"/>
                                <wp:docPr id="6" name="Image 5" descr="news-communi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news-communi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4586" t="14661" r="25665" b="1636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3500" cy="1085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9DC5DC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58.45pt;margin-top:-7.45pt;width:119.55pt;height:92.6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" filled="f" stroked="f">
              <v:textbox style="mso-fit-shape-to-text:t">
                <w:txbxContent>
                  <w:p w14:paraId="71FE92D2" w14:textId="77777777" w:rsidR="00CA567E" w:rsidRDefault="001E3AFA" w:rsidP="00CA567E">
                    <w:r>
                      <w:rPr>
                        <w:noProof/>
                      </w:rPr>
                      <w:drawing>
                        <wp:inline distT="0" distB="0" distL="0" distR="0" wp14:anchorId="35F26AA2" wp14:editId="2FF1AAC9">
                          <wp:extent cx="1333500" cy="1085850"/>
                          <wp:effectExtent l="0" t="0" r="0" b="0"/>
                          <wp:docPr id="6" name="Image 5" descr="news-communi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news-communi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586" t="14661" r="25665" b="1636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085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BEB739B" wp14:editId="62BEA785">
              <wp:simplePos x="0" y="0"/>
              <wp:positionH relativeFrom="column">
                <wp:posOffset>2635250</wp:posOffset>
              </wp:positionH>
              <wp:positionV relativeFrom="paragraph">
                <wp:posOffset>-94615</wp:posOffset>
              </wp:positionV>
              <wp:extent cx="3288665" cy="958215"/>
              <wp:effectExtent l="0" t="635" r="635" b="317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8665" cy="958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6AA2C" w14:textId="77777777" w:rsidR="00CA567E" w:rsidRDefault="001E3AFA" w:rsidP="00CA567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31A401" wp14:editId="3C6DA30A">
                                <wp:extent cx="3067050" cy="866775"/>
                                <wp:effectExtent l="0" t="0" r="0" b="9525"/>
                                <wp:docPr id="7" name="Image 7" descr="logo-rmcp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logo-rmcp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73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7050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EB739B" id="Text Box 6" o:spid="_x0000_s1029" type="#_x0000_t202" style="position:absolute;margin-left:207.5pt;margin-top:-7.45pt;width:258.95pt;height:75.4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" filled="f" stroked="f">
              <v:textbox style="mso-fit-shape-to-text:t">
                <w:txbxContent>
                  <w:p w14:paraId="7246AA2C" w14:textId="77777777" w:rsidR="00CA567E" w:rsidRDefault="001E3AFA" w:rsidP="00CA567E">
                    <w:r>
                      <w:rPr>
                        <w:noProof/>
                      </w:rPr>
                      <w:drawing>
                        <wp:inline distT="0" distB="0" distL="0" distR="0" wp14:anchorId="6531A401" wp14:editId="3C6DA30A">
                          <wp:extent cx="3067050" cy="866775"/>
                          <wp:effectExtent l="0" t="0" r="0" b="9525"/>
                          <wp:docPr id="7" name="Image 7" descr="logo-rmcp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logo-rmcp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73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7050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CE1B9" w14:textId="77777777" w:rsidR="005628CA" w:rsidRDefault="005628CA">
      <w:r>
        <w:separator/>
      </w:r>
    </w:p>
  </w:footnote>
  <w:footnote w:type="continuationSeparator" w:id="0">
    <w:p w14:paraId="082C381E" w14:textId="77777777" w:rsidR="005628CA" w:rsidRDefault="00562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BE359" w14:textId="77777777" w:rsidR="009A5DA7" w:rsidRPr="002024C4" w:rsidRDefault="001E3AFA" w:rsidP="002024C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CA5A8F" wp14:editId="2A0110B8">
              <wp:simplePos x="0" y="0"/>
              <wp:positionH relativeFrom="column">
                <wp:posOffset>501015</wp:posOffset>
              </wp:positionH>
              <wp:positionV relativeFrom="paragraph">
                <wp:posOffset>-224155</wp:posOffset>
              </wp:positionV>
              <wp:extent cx="5543550" cy="1016000"/>
              <wp:effectExtent l="0" t="4445" r="381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0" cy="10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D8B95" w14:textId="77777777" w:rsidR="00853DC4" w:rsidRDefault="002024C4" w:rsidP="00853DC4">
                          <w:pPr>
                            <w:jc w:val="center"/>
                            <w:rPr>
                              <w:b/>
                              <w:color w:val="548DD4"/>
                              <w:sz w:val="28"/>
                              <w:szCs w:val="28"/>
                            </w:rPr>
                          </w:pPr>
                          <w:r w:rsidRPr="00802A78">
                            <w:rPr>
                              <w:b/>
                              <w:color w:val="548DD4"/>
                              <w:sz w:val="28"/>
                              <w:szCs w:val="28"/>
                            </w:rPr>
                            <w:t>FEDERATION FRANCAISE DE PETANQUE</w:t>
                          </w:r>
                        </w:p>
                        <w:p w14:paraId="3950AD0B" w14:textId="77777777" w:rsidR="002024C4" w:rsidRPr="00802A78" w:rsidRDefault="002024C4" w:rsidP="00853DC4">
                          <w:pPr>
                            <w:jc w:val="center"/>
                            <w:rPr>
                              <w:b/>
                              <w:color w:val="548DD4"/>
                              <w:sz w:val="28"/>
                              <w:szCs w:val="28"/>
                            </w:rPr>
                          </w:pPr>
                          <w:r w:rsidRPr="00802A78">
                            <w:rPr>
                              <w:b/>
                              <w:color w:val="548DD4"/>
                              <w:sz w:val="28"/>
                              <w:szCs w:val="28"/>
                            </w:rPr>
                            <w:t xml:space="preserve"> &amp; JEU PROVENCAL</w:t>
                          </w:r>
                        </w:p>
                        <w:p w14:paraId="670B57A2" w14:textId="77777777" w:rsidR="002024C4" w:rsidRPr="00802A78" w:rsidRDefault="002024C4" w:rsidP="00853DC4">
                          <w:pPr>
                            <w:jc w:val="center"/>
                            <w:rPr>
                              <w:color w:val="548DD4"/>
                              <w:sz w:val="16"/>
                              <w:szCs w:val="16"/>
                            </w:rPr>
                          </w:pPr>
                          <w:r w:rsidRPr="00802A78">
                            <w:rPr>
                              <w:color w:val="548DD4"/>
                              <w:sz w:val="16"/>
                              <w:szCs w:val="16"/>
                            </w:rPr>
                            <w:t>Agrée par le ministère de la jeunesse, des sports et loisirs</w:t>
                          </w:r>
                        </w:p>
                        <w:p w14:paraId="392DDD7C" w14:textId="77777777" w:rsidR="002024C4" w:rsidRPr="00802A78" w:rsidRDefault="002024C4" w:rsidP="00853DC4">
                          <w:pPr>
                            <w:jc w:val="center"/>
                            <w:rPr>
                              <w:b/>
                              <w:color w:val="548DD4"/>
                              <w:sz w:val="28"/>
                              <w:szCs w:val="28"/>
                            </w:rPr>
                          </w:pPr>
                          <w:r w:rsidRPr="00802A78">
                            <w:rPr>
                              <w:b/>
                              <w:color w:val="548DD4"/>
                              <w:sz w:val="28"/>
                              <w:szCs w:val="28"/>
                            </w:rPr>
                            <w:t>COMITE DE LA MARNE</w:t>
                          </w:r>
                        </w:p>
                        <w:p w14:paraId="2F96ACA6" w14:textId="77777777" w:rsidR="002024C4" w:rsidRPr="00802A78" w:rsidRDefault="002024C4" w:rsidP="00853DC4">
                          <w:pPr>
                            <w:jc w:val="center"/>
                            <w:rPr>
                              <w:color w:val="548DD4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802A78">
                            <w:rPr>
                              <w:color w:val="548DD4"/>
                              <w:sz w:val="16"/>
                              <w:szCs w:val="16"/>
                            </w:rPr>
                            <w:t>Siren</w:t>
                          </w:r>
                          <w:proofErr w:type="spellEnd"/>
                          <w:r w:rsidRPr="00802A78">
                            <w:rPr>
                              <w:color w:val="548DD4"/>
                              <w:sz w:val="16"/>
                              <w:szCs w:val="16"/>
                            </w:rPr>
                            <w:t xml:space="preserve"> N° 448 810 820 00010 (code NAF 926C)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A5A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9.45pt;margin-top:-17.65pt;width:436.5pt;height:8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" filled="f" stroked="f">
              <v:textbox>
                <w:txbxContent>
                  <w:p w14:paraId="472D8B95" w14:textId="77777777" w:rsidR="00853DC4" w:rsidRDefault="002024C4" w:rsidP="00853DC4">
                    <w:pPr>
                      <w:jc w:val="center"/>
                      <w:rPr>
                        <w:b/>
                        <w:color w:val="548DD4"/>
                        <w:sz w:val="28"/>
                        <w:szCs w:val="28"/>
                      </w:rPr>
                    </w:pPr>
                    <w:r w:rsidRPr="00802A78">
                      <w:rPr>
                        <w:b/>
                        <w:color w:val="548DD4"/>
                        <w:sz w:val="28"/>
                        <w:szCs w:val="28"/>
                      </w:rPr>
                      <w:t>FEDERATION FRANCAISE DE PETANQUE</w:t>
                    </w:r>
                  </w:p>
                  <w:p w14:paraId="3950AD0B" w14:textId="77777777" w:rsidR="002024C4" w:rsidRPr="00802A78" w:rsidRDefault="002024C4" w:rsidP="00853DC4">
                    <w:pPr>
                      <w:jc w:val="center"/>
                      <w:rPr>
                        <w:b/>
                        <w:color w:val="548DD4"/>
                        <w:sz w:val="28"/>
                        <w:szCs w:val="28"/>
                      </w:rPr>
                    </w:pPr>
                    <w:r w:rsidRPr="00802A78">
                      <w:rPr>
                        <w:b/>
                        <w:color w:val="548DD4"/>
                        <w:sz w:val="28"/>
                        <w:szCs w:val="28"/>
                      </w:rPr>
                      <w:t xml:space="preserve"> &amp; JEU PROVENCAL</w:t>
                    </w:r>
                  </w:p>
                  <w:p w14:paraId="670B57A2" w14:textId="77777777" w:rsidR="002024C4" w:rsidRPr="00802A78" w:rsidRDefault="002024C4" w:rsidP="00853DC4">
                    <w:pPr>
                      <w:jc w:val="center"/>
                      <w:rPr>
                        <w:color w:val="548DD4"/>
                        <w:sz w:val="16"/>
                        <w:szCs w:val="16"/>
                      </w:rPr>
                    </w:pPr>
                    <w:r w:rsidRPr="00802A78">
                      <w:rPr>
                        <w:color w:val="548DD4"/>
                        <w:sz w:val="16"/>
                        <w:szCs w:val="16"/>
                      </w:rPr>
                      <w:t>Agrée par le ministère de la jeunesse, des sports et loisirs</w:t>
                    </w:r>
                  </w:p>
                  <w:p w14:paraId="392DDD7C" w14:textId="77777777" w:rsidR="002024C4" w:rsidRPr="00802A78" w:rsidRDefault="002024C4" w:rsidP="00853DC4">
                    <w:pPr>
                      <w:jc w:val="center"/>
                      <w:rPr>
                        <w:b/>
                        <w:color w:val="548DD4"/>
                        <w:sz w:val="28"/>
                        <w:szCs w:val="28"/>
                      </w:rPr>
                    </w:pPr>
                    <w:r w:rsidRPr="00802A78">
                      <w:rPr>
                        <w:b/>
                        <w:color w:val="548DD4"/>
                        <w:sz w:val="28"/>
                        <w:szCs w:val="28"/>
                      </w:rPr>
                      <w:t>COMITE DE LA MARNE</w:t>
                    </w:r>
                  </w:p>
                  <w:p w14:paraId="2F96ACA6" w14:textId="77777777" w:rsidR="002024C4" w:rsidRPr="00802A78" w:rsidRDefault="002024C4" w:rsidP="00853DC4">
                    <w:pPr>
                      <w:jc w:val="center"/>
                      <w:rPr>
                        <w:color w:val="548DD4"/>
                        <w:sz w:val="16"/>
                        <w:szCs w:val="16"/>
                      </w:rPr>
                    </w:pPr>
                    <w:proofErr w:type="spellStart"/>
                    <w:r w:rsidRPr="00802A78">
                      <w:rPr>
                        <w:color w:val="548DD4"/>
                        <w:sz w:val="16"/>
                        <w:szCs w:val="16"/>
                      </w:rPr>
                      <w:t>Siren</w:t>
                    </w:r>
                    <w:proofErr w:type="spellEnd"/>
                    <w:r w:rsidRPr="00802A78">
                      <w:rPr>
                        <w:color w:val="548DD4"/>
                        <w:sz w:val="16"/>
                        <w:szCs w:val="16"/>
                      </w:rPr>
                      <w:t xml:space="preserve"> N° 448 810 820 00010 (code NAF 926C)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EB248F" wp14:editId="28E640E4">
              <wp:simplePos x="0" y="0"/>
              <wp:positionH relativeFrom="column">
                <wp:posOffset>5492750</wp:posOffset>
              </wp:positionH>
              <wp:positionV relativeFrom="paragraph">
                <wp:posOffset>-212090</wp:posOffset>
              </wp:positionV>
              <wp:extent cx="1174115" cy="1082040"/>
              <wp:effectExtent l="0" t="0" r="635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082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87980" w14:textId="77777777" w:rsidR="00853DC4" w:rsidRDefault="001E3AFA" w:rsidP="00853D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86FD2A" wp14:editId="4DAB0BD9">
                                <wp:extent cx="990600" cy="990600"/>
                                <wp:effectExtent l="0" t="0" r="0" b="0"/>
                                <wp:docPr id="8" name="Image 2" descr="FFPJP-Marne_Logo-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PJP-Marne_Logo-o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990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5EB248F" id="Text Box 8" o:spid="_x0000_s1027" type="#_x0000_t202" style="position:absolute;margin-left:432.5pt;margin-top:-16.7pt;width:92.45pt;height:85.2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" filled="f" stroked="f">
              <v:textbox style="mso-fit-shape-to-text:t">
                <w:txbxContent>
                  <w:p w14:paraId="7D087980" w14:textId="77777777" w:rsidR="00853DC4" w:rsidRDefault="001E3AFA" w:rsidP="00853DC4">
                    <w:r>
                      <w:rPr>
                        <w:noProof/>
                      </w:rPr>
                      <w:drawing>
                        <wp:inline distT="0" distB="0" distL="0" distR="0" wp14:anchorId="5886FD2A" wp14:editId="4DAB0BD9">
                          <wp:extent cx="990600" cy="990600"/>
                          <wp:effectExtent l="0" t="0" r="0" b="0"/>
                          <wp:docPr id="8" name="Image 2" descr="FFPJP-Marne_Logo-o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PJP-Marne_Logo-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454347C" wp14:editId="4D6E41BA">
          <wp:extent cx="704850" cy="819150"/>
          <wp:effectExtent l="0" t="0" r="0" b="0"/>
          <wp:docPr id="3" name="Image 3" descr="FFPJP_Logo-2017 offici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FPJP_Logo-2017 offici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5BE0" w:rsidRPr="002024C4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82F"/>
    <w:rsid w:val="00016A84"/>
    <w:rsid w:val="000238F3"/>
    <w:rsid w:val="00047776"/>
    <w:rsid w:val="00053613"/>
    <w:rsid w:val="000562D8"/>
    <w:rsid w:val="0007096B"/>
    <w:rsid w:val="00077245"/>
    <w:rsid w:val="000A0252"/>
    <w:rsid w:val="000C5BE0"/>
    <w:rsid w:val="000E713E"/>
    <w:rsid w:val="0010078B"/>
    <w:rsid w:val="00107254"/>
    <w:rsid w:val="0012443A"/>
    <w:rsid w:val="001B4749"/>
    <w:rsid w:val="001D483E"/>
    <w:rsid w:val="001E3AFA"/>
    <w:rsid w:val="001F4BF9"/>
    <w:rsid w:val="002024C4"/>
    <w:rsid w:val="002250AF"/>
    <w:rsid w:val="002702BA"/>
    <w:rsid w:val="00277792"/>
    <w:rsid w:val="002C311D"/>
    <w:rsid w:val="002D55B1"/>
    <w:rsid w:val="002E6176"/>
    <w:rsid w:val="002E7DE8"/>
    <w:rsid w:val="002F5A4B"/>
    <w:rsid w:val="003062B9"/>
    <w:rsid w:val="003069E1"/>
    <w:rsid w:val="00314940"/>
    <w:rsid w:val="00352AFC"/>
    <w:rsid w:val="00392235"/>
    <w:rsid w:val="003A070C"/>
    <w:rsid w:val="003D3EE2"/>
    <w:rsid w:val="003F2459"/>
    <w:rsid w:val="00412D47"/>
    <w:rsid w:val="00437341"/>
    <w:rsid w:val="0044528B"/>
    <w:rsid w:val="00461F7A"/>
    <w:rsid w:val="00463503"/>
    <w:rsid w:val="00471477"/>
    <w:rsid w:val="00491586"/>
    <w:rsid w:val="004A4117"/>
    <w:rsid w:val="004B5D5C"/>
    <w:rsid w:val="004B6633"/>
    <w:rsid w:val="00505ED3"/>
    <w:rsid w:val="005628CA"/>
    <w:rsid w:val="00563A93"/>
    <w:rsid w:val="005720AE"/>
    <w:rsid w:val="00572774"/>
    <w:rsid w:val="00572943"/>
    <w:rsid w:val="00576D50"/>
    <w:rsid w:val="005907D9"/>
    <w:rsid w:val="005A5312"/>
    <w:rsid w:val="005C1B76"/>
    <w:rsid w:val="005F4DAE"/>
    <w:rsid w:val="00622BC2"/>
    <w:rsid w:val="00641C30"/>
    <w:rsid w:val="00661109"/>
    <w:rsid w:val="00670A42"/>
    <w:rsid w:val="006952AF"/>
    <w:rsid w:val="0070147F"/>
    <w:rsid w:val="007148F1"/>
    <w:rsid w:val="00717690"/>
    <w:rsid w:val="00746A90"/>
    <w:rsid w:val="007D0B57"/>
    <w:rsid w:val="007D235D"/>
    <w:rsid w:val="007F018D"/>
    <w:rsid w:val="007F1DA8"/>
    <w:rsid w:val="00853DC4"/>
    <w:rsid w:val="008B02EE"/>
    <w:rsid w:val="008C5FEB"/>
    <w:rsid w:val="0091164B"/>
    <w:rsid w:val="009A5DA7"/>
    <w:rsid w:val="009F26E1"/>
    <w:rsid w:val="00A06ADE"/>
    <w:rsid w:val="00A27836"/>
    <w:rsid w:val="00A34715"/>
    <w:rsid w:val="00A73A54"/>
    <w:rsid w:val="00A764ED"/>
    <w:rsid w:val="00A8506B"/>
    <w:rsid w:val="00A9519E"/>
    <w:rsid w:val="00B331C5"/>
    <w:rsid w:val="00B359BC"/>
    <w:rsid w:val="00B36723"/>
    <w:rsid w:val="00B72E1F"/>
    <w:rsid w:val="00B849E2"/>
    <w:rsid w:val="00BA15B4"/>
    <w:rsid w:val="00BC3775"/>
    <w:rsid w:val="00BD075C"/>
    <w:rsid w:val="00C5714A"/>
    <w:rsid w:val="00C70998"/>
    <w:rsid w:val="00C7417C"/>
    <w:rsid w:val="00C75E67"/>
    <w:rsid w:val="00C87908"/>
    <w:rsid w:val="00C90586"/>
    <w:rsid w:val="00CA567E"/>
    <w:rsid w:val="00CB28D1"/>
    <w:rsid w:val="00CB47F5"/>
    <w:rsid w:val="00CE3B33"/>
    <w:rsid w:val="00CF202A"/>
    <w:rsid w:val="00CF390D"/>
    <w:rsid w:val="00D259C7"/>
    <w:rsid w:val="00D6347F"/>
    <w:rsid w:val="00D667D9"/>
    <w:rsid w:val="00DD5042"/>
    <w:rsid w:val="00DF0ABF"/>
    <w:rsid w:val="00DF0D56"/>
    <w:rsid w:val="00E17DE6"/>
    <w:rsid w:val="00E21CF0"/>
    <w:rsid w:val="00E33BED"/>
    <w:rsid w:val="00E37A45"/>
    <w:rsid w:val="00E65EF2"/>
    <w:rsid w:val="00E77A21"/>
    <w:rsid w:val="00F1382F"/>
    <w:rsid w:val="00F1693E"/>
    <w:rsid w:val="00F21183"/>
    <w:rsid w:val="00F247B4"/>
    <w:rsid w:val="00F366D0"/>
    <w:rsid w:val="00F4791D"/>
    <w:rsid w:val="00F60BB0"/>
    <w:rsid w:val="00F93C14"/>
    <w:rsid w:val="00F95317"/>
    <w:rsid w:val="00FE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F8A340E"/>
  <w15:docId w15:val="{28246887-5DA5-46E3-BC74-3F0ACD0A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C90586"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shd w:val="pct10" w:color="auto" w:fill="auto"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38"/>
      <w:szCs w:val="20"/>
      <w:lang w:val="x-none" w:eastAsia="x-none"/>
    </w:rPr>
  </w:style>
  <w:style w:type="paragraph" w:styleId="Titre2">
    <w:name w:val="heading 2"/>
    <w:basedOn w:val="Normal"/>
    <w:next w:val="Normal"/>
    <w:link w:val="Titre2Car"/>
    <w:qFormat/>
    <w:rsid w:val="00C90586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sz w:val="32"/>
      <w:szCs w:val="20"/>
      <w:lang w:val="x-none" w:eastAsia="x-none"/>
    </w:rPr>
  </w:style>
  <w:style w:type="paragraph" w:styleId="Titre3">
    <w:name w:val="heading 3"/>
    <w:basedOn w:val="Normal"/>
    <w:next w:val="Normal"/>
    <w:link w:val="Titre3Car"/>
    <w:qFormat/>
    <w:rsid w:val="00C90586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b/>
      <w:bCs/>
      <w:sz w:val="34"/>
      <w:szCs w:val="20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C90586"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shd w:val="clear" w:color="auto" w:fill="FFFFFF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34"/>
      <w:szCs w:val="20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0586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7DE6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C90586"/>
    <w:pPr>
      <w:keepNext/>
      <w:overflowPunct w:val="0"/>
      <w:autoSpaceDE w:val="0"/>
      <w:autoSpaceDN w:val="0"/>
      <w:adjustRightInd w:val="0"/>
      <w:jc w:val="center"/>
      <w:textAlignment w:val="baseline"/>
      <w:outlineLvl w:val="7"/>
    </w:pPr>
    <w:rPr>
      <w:b/>
      <w:bCs/>
      <w:sz w:val="48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Corpsdetexte">
    <w:name w:val="Body Text"/>
    <w:basedOn w:val="Normal"/>
    <w:semiHidden/>
    <w:pPr>
      <w:jc w:val="both"/>
    </w:pPr>
    <w:rPr>
      <w:sz w:val="28"/>
    </w:rPr>
  </w:style>
  <w:style w:type="character" w:styleId="Lienhypertexte">
    <w:name w:val="Hyperlink"/>
    <w:semiHidden/>
    <w:rPr>
      <w:color w:val="0000FF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F1382F"/>
    <w:rPr>
      <w:i/>
      <w:iCs/>
      <w:color w:val="000000"/>
      <w:lang w:val="x-none" w:eastAsia="x-none"/>
    </w:rPr>
  </w:style>
  <w:style w:type="character" w:customStyle="1" w:styleId="CitationCar">
    <w:name w:val="Citation Car"/>
    <w:link w:val="Citation"/>
    <w:uiPriority w:val="29"/>
    <w:rsid w:val="00F1382F"/>
    <w:rPr>
      <w:i/>
      <w:iCs/>
      <w:color w:val="000000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C90586"/>
    <w:pPr>
      <w:spacing w:after="120" w:line="480" w:lineRule="auto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rsid w:val="00C90586"/>
    <w:rPr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90586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semiHidden/>
    <w:rsid w:val="00C90586"/>
    <w:rPr>
      <w:sz w:val="16"/>
      <w:szCs w:val="16"/>
    </w:rPr>
  </w:style>
  <w:style w:type="character" w:customStyle="1" w:styleId="Titre1Car">
    <w:name w:val="Titre 1 Car"/>
    <w:link w:val="Titre1"/>
    <w:rsid w:val="00C90586"/>
    <w:rPr>
      <w:b/>
      <w:sz w:val="38"/>
      <w:shd w:val="pct10" w:color="auto" w:fill="auto"/>
    </w:rPr>
  </w:style>
  <w:style w:type="character" w:customStyle="1" w:styleId="Titre2Car">
    <w:name w:val="Titre 2 Car"/>
    <w:link w:val="Titre2"/>
    <w:rsid w:val="00C90586"/>
    <w:rPr>
      <w:b/>
      <w:sz w:val="32"/>
    </w:rPr>
  </w:style>
  <w:style w:type="character" w:customStyle="1" w:styleId="Titre3Car">
    <w:name w:val="Titre 3 Car"/>
    <w:link w:val="Titre3"/>
    <w:rsid w:val="00C90586"/>
    <w:rPr>
      <w:b/>
      <w:bCs/>
      <w:sz w:val="34"/>
    </w:rPr>
  </w:style>
  <w:style w:type="character" w:customStyle="1" w:styleId="Titre5Car">
    <w:name w:val="Titre 5 Car"/>
    <w:link w:val="Titre5"/>
    <w:rsid w:val="00C90586"/>
    <w:rPr>
      <w:b/>
      <w:sz w:val="34"/>
      <w:shd w:val="clear" w:color="auto" w:fill="FFFFFF"/>
    </w:rPr>
  </w:style>
  <w:style w:type="character" w:customStyle="1" w:styleId="Titre8Car">
    <w:name w:val="Titre 8 Car"/>
    <w:link w:val="Titre8"/>
    <w:rsid w:val="00C90586"/>
    <w:rPr>
      <w:b/>
      <w:bCs/>
      <w:sz w:val="48"/>
    </w:rPr>
  </w:style>
  <w:style w:type="character" w:customStyle="1" w:styleId="Titre6Car">
    <w:name w:val="Titre 6 Car"/>
    <w:link w:val="Titre6"/>
    <w:uiPriority w:val="9"/>
    <w:semiHidden/>
    <w:rsid w:val="00C90586"/>
    <w:rPr>
      <w:rFonts w:ascii="Calibri" w:eastAsia="Times New Roman" w:hAnsi="Calibri" w:cs="Times New Roman"/>
      <w:b/>
      <w:bCs/>
      <w:sz w:val="22"/>
      <w:szCs w:val="22"/>
    </w:rPr>
  </w:style>
  <w:style w:type="paragraph" w:styleId="Titre">
    <w:name w:val="Title"/>
    <w:basedOn w:val="Normal"/>
    <w:link w:val="TitreCar"/>
    <w:qFormat/>
    <w:rsid w:val="00C90586"/>
    <w:pPr>
      <w:jc w:val="center"/>
    </w:pPr>
    <w:rPr>
      <w:b/>
      <w:bCs/>
      <w:sz w:val="32"/>
      <w:u w:val="single"/>
      <w:lang w:val="x-none" w:eastAsia="x-none"/>
    </w:rPr>
  </w:style>
  <w:style w:type="character" w:customStyle="1" w:styleId="TitreCar">
    <w:name w:val="Titre Car"/>
    <w:link w:val="Titre"/>
    <w:rsid w:val="00C90586"/>
    <w:rPr>
      <w:b/>
      <w:bCs/>
      <w:sz w:val="32"/>
      <w:szCs w:val="24"/>
      <w:u w:val="single"/>
    </w:rPr>
  </w:style>
  <w:style w:type="character" w:customStyle="1" w:styleId="Titre7Car">
    <w:name w:val="Titre 7 Car"/>
    <w:link w:val="Titre7"/>
    <w:uiPriority w:val="9"/>
    <w:semiHidden/>
    <w:rsid w:val="00E17DE6"/>
    <w:rPr>
      <w:rFonts w:ascii="Calibri" w:eastAsia="Times New Roman" w:hAnsi="Calibri" w:cs="Times New Roman"/>
      <w:sz w:val="24"/>
      <w:szCs w:val="24"/>
    </w:rPr>
  </w:style>
  <w:style w:type="character" w:customStyle="1" w:styleId="PieddepageCar">
    <w:name w:val="Pied de page Car"/>
    <w:link w:val="Pieddepage"/>
    <w:uiPriority w:val="99"/>
    <w:rsid w:val="004B663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6633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B6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eetfranck@fre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lorence.allart@hotmail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omit&#233;%20Marne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7BDB0-BA41-419E-A431-6F23920EA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Comité Marne2</Template>
  <TotalTime>0</TotalTime>
  <Pages>1</Pages>
  <Words>74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Siren n°448 810 820 00010 (Code NAF 926 C)</vt:lpstr>
    </vt:vector>
  </TitlesOfParts>
  <Company>Microsoft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Siren n°448 810 820 00010 (Code NAF 926 C)</dc:title>
  <dc:creator>Gérard Brunin</dc:creator>
  <cp:lastModifiedBy>thomas fontaine</cp:lastModifiedBy>
  <cp:revision>12</cp:revision>
  <cp:lastPrinted>2024-01-05T16:16:00Z</cp:lastPrinted>
  <dcterms:created xsi:type="dcterms:W3CDTF">2023-12-13T11:00:00Z</dcterms:created>
  <dcterms:modified xsi:type="dcterms:W3CDTF">2025-03-11T13:35:00Z</dcterms:modified>
</cp:coreProperties>
</file>